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F17B" w14:textId="77777777" w:rsidR="0082347C" w:rsidRDefault="0082347C"/>
    <w:p w14:paraId="5B45C03E" w14:textId="77777777" w:rsidR="009825AD" w:rsidRDefault="009825AD"/>
    <w:p w14:paraId="1DECEC15" w14:textId="77777777" w:rsidR="009825AD" w:rsidRPr="009825AD" w:rsidRDefault="009825AD" w:rsidP="009825AD">
      <w:pPr>
        <w:jc w:val="right"/>
        <w:rPr>
          <w:rFonts w:ascii="Arial" w:hAnsi="Arial" w:cs="Arial"/>
          <w:sz w:val="20"/>
          <w:szCs w:val="20"/>
        </w:rPr>
      </w:pPr>
    </w:p>
    <w:p w14:paraId="2529A823" w14:textId="77777777" w:rsidR="009825AD" w:rsidRPr="006E132B" w:rsidRDefault="00864526" w:rsidP="009825AD">
      <w:pPr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Facebookopslag i 2022</w:t>
      </w:r>
    </w:p>
    <w:p w14:paraId="4A241DA2" w14:textId="77777777" w:rsidR="009825AD" w:rsidRPr="006E132B" w:rsidRDefault="00864526" w:rsidP="009825AD">
      <w:pPr>
        <w:rPr>
          <w:rFonts w:ascii="Palatino" w:hAnsi="Palatino" w:cs="Arial"/>
          <w:color w:val="000000"/>
          <w:sz w:val="40"/>
          <w:szCs w:val="40"/>
        </w:rPr>
      </w:pPr>
      <w:r>
        <w:rPr>
          <w:rFonts w:ascii="Palatino" w:hAnsi="Palatino" w:cs="Arial"/>
          <w:color w:val="000000"/>
          <w:sz w:val="40"/>
          <w:szCs w:val="40"/>
        </w:rPr>
        <w:t xml:space="preserve">For projektet </w:t>
      </w:r>
      <w:r w:rsidR="00BB26B8">
        <w:rPr>
          <w:rFonts w:ascii="Palatino" w:hAnsi="Palatino" w:cs="Arial"/>
          <w:color w:val="000000"/>
          <w:sz w:val="40"/>
          <w:szCs w:val="40"/>
        </w:rPr>
        <w:t>Viden til økologiske landmænd</w:t>
      </w:r>
    </w:p>
    <w:p w14:paraId="66919E4D" w14:textId="69F8094A" w:rsidR="009825AD" w:rsidRDefault="002B166C" w:rsidP="009825AD">
      <w:pPr>
        <w:rPr>
          <w:rFonts w:ascii="Arial" w:hAnsi="Arial" w:cs="Arial"/>
          <w:b/>
          <w:noProof/>
          <w:color w:val="000000"/>
          <w:sz w:val="40"/>
          <w:szCs w:val="40"/>
        </w:rPr>
      </w:pPr>
      <w:r w:rsidRPr="00BB26B8">
        <w:rPr>
          <w:rFonts w:ascii="Arial" w:hAnsi="Arial" w:cs="Arial"/>
          <w:b/>
          <w:noProof/>
          <w:color w:val="000000"/>
          <w:sz w:val="40"/>
          <w:szCs w:val="40"/>
        </w:rPr>
        <w:drawing>
          <wp:inline distT="0" distB="0" distL="0" distR="0" wp14:anchorId="210AC8B6" wp14:editId="112C424C">
            <wp:extent cx="3368040" cy="6347460"/>
            <wp:effectExtent l="0" t="0" r="0" b="0"/>
            <wp:docPr id="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D0A0" w14:textId="77777777" w:rsidR="00BB26B8" w:rsidRDefault="00BB26B8" w:rsidP="009825AD">
      <w:pPr>
        <w:rPr>
          <w:rFonts w:ascii="Arial" w:hAnsi="Arial" w:cs="Arial"/>
          <w:color w:val="000000"/>
          <w:sz w:val="20"/>
          <w:szCs w:val="20"/>
        </w:rPr>
      </w:pPr>
      <w:hyperlink r:id="rId7" w:history="1">
        <w:r w:rsidRPr="00084C4C">
          <w:rPr>
            <w:rStyle w:val="Hyperlink"/>
            <w:rFonts w:ascii="Arial" w:hAnsi="Arial" w:cs="Arial"/>
            <w:sz w:val="20"/>
            <w:szCs w:val="20"/>
          </w:rPr>
          <w:t>https://www.facebook.com/icoel.dk/posts/142067194906469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EBA9676" w14:textId="77777777" w:rsidR="00606837" w:rsidRDefault="00606837" w:rsidP="009825AD">
      <w:pPr>
        <w:rPr>
          <w:rFonts w:ascii="Arial" w:hAnsi="Arial" w:cs="Arial"/>
          <w:color w:val="000000"/>
          <w:sz w:val="20"/>
          <w:szCs w:val="20"/>
        </w:rPr>
      </w:pPr>
    </w:p>
    <w:p w14:paraId="572B354F" w14:textId="5BD8BB1E" w:rsidR="00606837" w:rsidRDefault="002B166C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606837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5C2A81D" wp14:editId="1EF5EED9">
            <wp:extent cx="3649980" cy="64998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0F10" w14:textId="77777777" w:rsidR="009176D2" w:rsidRDefault="00606837" w:rsidP="009825AD">
      <w:pPr>
        <w:rPr>
          <w:rFonts w:ascii="Arial" w:hAnsi="Arial" w:cs="Arial"/>
          <w:color w:val="000000"/>
          <w:sz w:val="20"/>
          <w:szCs w:val="20"/>
        </w:rPr>
      </w:pPr>
      <w:hyperlink r:id="rId9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https://www.facebook.com/icoel.dk/posts/152855057161016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3B399DB" w14:textId="4AD089A6" w:rsidR="00606837" w:rsidRDefault="002B166C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07B82AA5" wp14:editId="642DC44C">
            <wp:extent cx="3535680" cy="6888480"/>
            <wp:effectExtent l="0" t="0" r="0" b="0"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20D26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1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https://www.facebook.com/icoel.dk/posts/153527407093781</w:t>
        </w:r>
      </w:hyperlink>
    </w:p>
    <w:p w14:paraId="615F332F" w14:textId="13A135D8" w:rsidR="009176D2" w:rsidRDefault="009176D2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  <w:r w:rsidR="002B166C" w:rsidRPr="009176D2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3F48A1B5" wp14:editId="3D2D72FD">
            <wp:extent cx="3840480" cy="6141720"/>
            <wp:effectExtent l="0" t="0" r="0" b="0"/>
            <wp:docPr id="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B7DC0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3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https://www.facebook.com/icoel.dk/posts/154139990365856</w:t>
        </w:r>
      </w:hyperlink>
    </w:p>
    <w:p w14:paraId="3153E2E7" w14:textId="77777777" w:rsidR="009176D2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7A347B93" w14:textId="1FFDC221" w:rsidR="009176D2" w:rsidRDefault="002B166C" w:rsidP="009825AD">
      <w:pPr>
        <w:rPr>
          <w:rFonts w:ascii="Arial" w:hAnsi="Arial" w:cs="Arial"/>
          <w:noProof/>
          <w:color w:val="000000"/>
          <w:sz w:val="20"/>
          <w:szCs w:val="20"/>
        </w:rPr>
      </w:pPr>
      <w:r w:rsidRPr="009176D2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0706535" wp14:editId="6F761482">
            <wp:extent cx="3406140" cy="7078980"/>
            <wp:effectExtent l="0" t="0" r="0" b="0"/>
            <wp:docPr id="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5B76E" w14:textId="77777777" w:rsidR="009176D2" w:rsidRPr="00BB26B8" w:rsidRDefault="009176D2" w:rsidP="009825AD">
      <w:pPr>
        <w:rPr>
          <w:rFonts w:ascii="Arial" w:hAnsi="Arial" w:cs="Arial"/>
          <w:color w:val="000000"/>
          <w:sz w:val="20"/>
          <w:szCs w:val="20"/>
        </w:rPr>
      </w:pPr>
      <w:hyperlink r:id="rId15" w:history="1">
        <w:r w:rsidRPr="00FE67E9">
          <w:rPr>
            <w:rStyle w:val="Hyperlink"/>
            <w:rFonts w:ascii="Arial" w:hAnsi="Arial" w:cs="Arial"/>
            <w:sz w:val="20"/>
            <w:szCs w:val="20"/>
          </w:rPr>
          <w:t>https://www.facebook.com/icoel.dk/posts/154372910342564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9176D2" w:rsidRPr="00BB26B8" w:rsidSect="006E132B">
      <w:headerReference w:type="default" r:id="rId16"/>
      <w:footerReference w:type="default" r:id="rId17"/>
      <w:pgSz w:w="11906" w:h="16838"/>
      <w:pgMar w:top="720" w:right="720" w:bottom="720" w:left="720" w:header="622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4DA6" w14:textId="77777777" w:rsidR="003E7E39" w:rsidRDefault="003E7E39" w:rsidP="009825AD">
      <w:r>
        <w:separator/>
      </w:r>
    </w:p>
  </w:endnote>
  <w:endnote w:type="continuationSeparator" w:id="0">
    <w:p w14:paraId="36A62AFC" w14:textId="77777777" w:rsidR="003E7E39" w:rsidRDefault="003E7E39" w:rsidP="0098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F10D9" w14:textId="2F17A28D" w:rsidR="009825AD" w:rsidRDefault="002B166C">
    <w:pPr>
      <w:pStyle w:val="Sidefod"/>
    </w:pPr>
    <w:r w:rsidRPr="00AA558F">
      <w:rPr>
        <w:noProof/>
      </w:rPr>
      <w:drawing>
        <wp:inline distT="0" distB="0" distL="0" distR="0" wp14:anchorId="574AD6B1" wp14:editId="31F214E0">
          <wp:extent cx="2400300" cy="502920"/>
          <wp:effectExtent l="0" t="0" r="0" b="0"/>
          <wp:docPr id="7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4D573" w14:textId="77777777" w:rsidR="003E7E39" w:rsidRDefault="003E7E39" w:rsidP="009825AD">
      <w:r>
        <w:separator/>
      </w:r>
    </w:p>
  </w:footnote>
  <w:footnote w:type="continuationSeparator" w:id="0">
    <w:p w14:paraId="15F17B14" w14:textId="77777777" w:rsidR="003E7E39" w:rsidRDefault="003E7E39" w:rsidP="00982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6562B" w14:textId="216D9B5C" w:rsidR="009825AD" w:rsidRDefault="002B166C">
    <w:pPr>
      <w:pStyle w:val="Sidehoved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7CA90C9" wp14:editId="403A8E30">
          <wp:simplePos x="0" y="0"/>
          <wp:positionH relativeFrom="column">
            <wp:posOffset>2583815</wp:posOffset>
          </wp:positionH>
          <wp:positionV relativeFrom="paragraph">
            <wp:posOffset>832485</wp:posOffset>
          </wp:positionV>
          <wp:extent cx="4060190" cy="49022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4592">
      <w:rPr>
        <w:noProof/>
      </w:rPr>
      <w:drawing>
        <wp:inline distT="0" distB="0" distL="0" distR="0" wp14:anchorId="61215871" wp14:editId="645B4E3D">
          <wp:extent cx="929640" cy="1295400"/>
          <wp:effectExtent l="0" t="0" r="0" b="0"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4526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6C"/>
    <w:rsid w:val="000723AF"/>
    <w:rsid w:val="00223D17"/>
    <w:rsid w:val="002B166C"/>
    <w:rsid w:val="00310AD9"/>
    <w:rsid w:val="003E7E39"/>
    <w:rsid w:val="005976BE"/>
    <w:rsid w:val="00606837"/>
    <w:rsid w:val="006E132B"/>
    <w:rsid w:val="0082347C"/>
    <w:rsid w:val="00864526"/>
    <w:rsid w:val="008A0FD2"/>
    <w:rsid w:val="009176D2"/>
    <w:rsid w:val="009825AD"/>
    <w:rsid w:val="009D59C0"/>
    <w:rsid w:val="00AC41CC"/>
    <w:rsid w:val="00B82771"/>
    <w:rsid w:val="00BB26B8"/>
    <w:rsid w:val="00ED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4B212"/>
  <w15:chartTrackingRefBased/>
  <w15:docId w15:val="{EC15F12B-93AD-444D-AD60-F0E5EF089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25AD"/>
  </w:style>
  <w:style w:type="paragraph" w:styleId="Sidefod">
    <w:name w:val="footer"/>
    <w:basedOn w:val="Normal"/>
    <w:link w:val="SidefodTegn"/>
    <w:uiPriority w:val="99"/>
    <w:unhideWhenUsed/>
    <w:rsid w:val="009825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25AD"/>
  </w:style>
  <w:style w:type="character" w:styleId="Hyperlink">
    <w:name w:val="Hyperlink"/>
    <w:uiPriority w:val="99"/>
    <w:unhideWhenUsed/>
    <w:rsid w:val="00864526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8645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icoel.dk/posts/154139990365856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icoel.dk/posts/142067194906469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icoel.dk/posts/15352740709378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icoel.dk/posts/154372910342564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icoel.dk/posts/152855057161016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ra\Downloads\facebookopslag-i-2022_1207%20(3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facebookopslag-i-2022_1207 (3)</Template>
  <TotalTime>0</TotalTime>
  <Pages>5</Pages>
  <Words>102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Links>
    <vt:vector size="30" baseType="variant">
      <vt:variant>
        <vt:i4>6357039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https://www.facebook.com/icoel.dk/posts/154372910342564</vt:lpwstr>
      </vt:variant>
      <vt:variant>
        <vt:lpwstr/>
      </vt:variant>
      <vt:variant>
        <vt:i4>6553636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https://www.facebook.com/icoel.dk/posts/154139990365856</vt:lpwstr>
      </vt:variant>
      <vt:variant>
        <vt:lpwstr/>
      </vt:variant>
      <vt:variant>
        <vt:i4>7274536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https://www.facebook.com/icoel.dk/posts/153527407093781</vt:lpwstr>
      </vt:variant>
      <vt:variant>
        <vt:lpwstr/>
      </vt:variant>
      <vt:variant>
        <vt:i4>7274530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https://www.facebook.com/icoel.dk/posts/152855057161016</vt:lpwstr>
      </vt:variant>
      <vt:variant>
        <vt:lpwstr/>
      </vt:variant>
      <vt:variant>
        <vt:i4>6291489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https://www.facebook.com/icoel.dk/posts/142067194906469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Gram</dc:creator>
  <cp:keywords/>
  <dc:description/>
  <cp:lastModifiedBy>Lone Gram</cp:lastModifiedBy>
  <cp:revision>1</cp:revision>
  <dcterms:created xsi:type="dcterms:W3CDTF">2023-02-07T19:16:00Z</dcterms:created>
  <dcterms:modified xsi:type="dcterms:W3CDTF">2023-02-07T19:16:00Z</dcterms:modified>
</cp:coreProperties>
</file>