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B72B1" w14:textId="77777777" w:rsidR="0082347C" w:rsidRDefault="0082347C"/>
    <w:p w14:paraId="7FDBC1D2" w14:textId="77777777" w:rsidR="009825AD" w:rsidRDefault="009825AD"/>
    <w:p w14:paraId="2CA7871B" w14:textId="77777777" w:rsidR="009825AD" w:rsidRPr="009825AD" w:rsidRDefault="009825AD" w:rsidP="009825AD">
      <w:pPr>
        <w:jc w:val="right"/>
        <w:rPr>
          <w:rFonts w:ascii="Arial" w:hAnsi="Arial" w:cs="Arial"/>
          <w:sz w:val="20"/>
          <w:szCs w:val="20"/>
        </w:rPr>
      </w:pPr>
    </w:p>
    <w:p w14:paraId="31F6ED5A" w14:textId="77777777" w:rsidR="009825AD" w:rsidRPr="006E132B" w:rsidRDefault="00864526" w:rsidP="009825AD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Facebookopslag i 2022</w:t>
      </w:r>
    </w:p>
    <w:p w14:paraId="68FC67AA" w14:textId="5DA79E22" w:rsidR="009825AD" w:rsidRDefault="00864526" w:rsidP="009825AD">
      <w:pPr>
        <w:rPr>
          <w:rFonts w:ascii="Palatino" w:hAnsi="Palatino" w:cs="Arial"/>
          <w:color w:val="000000"/>
          <w:sz w:val="40"/>
          <w:szCs w:val="40"/>
        </w:rPr>
      </w:pPr>
      <w:r>
        <w:rPr>
          <w:rFonts w:ascii="Palatino" w:hAnsi="Palatino" w:cs="Arial"/>
          <w:color w:val="000000"/>
          <w:sz w:val="40"/>
          <w:szCs w:val="40"/>
        </w:rPr>
        <w:t xml:space="preserve">For projektet </w:t>
      </w:r>
      <w:r w:rsidR="00D04BFF">
        <w:rPr>
          <w:rFonts w:ascii="Palatino" w:hAnsi="Palatino" w:cs="Arial"/>
          <w:color w:val="000000"/>
          <w:sz w:val="40"/>
          <w:szCs w:val="40"/>
        </w:rPr>
        <w:t>Værdiskabelse med græsprotein</w:t>
      </w:r>
    </w:p>
    <w:p w14:paraId="1D31E20A" w14:textId="1DB95AAC" w:rsidR="002277D8" w:rsidRDefault="002277D8" w:rsidP="009825AD">
      <w:pPr>
        <w:rPr>
          <w:rFonts w:ascii="Palatino" w:hAnsi="Palatino" w:cs="Arial"/>
          <w:color w:val="000000"/>
          <w:sz w:val="40"/>
          <w:szCs w:val="40"/>
        </w:rPr>
      </w:pPr>
    </w:p>
    <w:p w14:paraId="6AD8456F" w14:textId="20B830C8" w:rsidR="002277D8" w:rsidRDefault="001036ED" w:rsidP="009825AD">
      <w:pPr>
        <w:rPr>
          <w:rFonts w:ascii="Palatino" w:hAnsi="Palatino" w:cs="Arial"/>
          <w:color w:val="000000"/>
        </w:rPr>
      </w:pPr>
      <w:r w:rsidRPr="001036ED">
        <w:rPr>
          <w:rFonts w:ascii="Palatino" w:hAnsi="Palatino" w:cs="Arial"/>
          <w:color w:val="000000"/>
        </w:rPr>
        <w:drawing>
          <wp:inline distT="0" distB="0" distL="0" distR="0" wp14:anchorId="2BB047D4" wp14:editId="631D2C93">
            <wp:extent cx="4422371" cy="5439685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644" cy="54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3B27" w14:textId="17AEEE1A" w:rsidR="001036ED" w:rsidRDefault="001036ED" w:rsidP="009825AD">
      <w:pPr>
        <w:rPr>
          <w:rFonts w:ascii="Palatino" w:hAnsi="Palatino" w:cs="Arial"/>
          <w:color w:val="000000"/>
        </w:rPr>
      </w:pPr>
      <w:hyperlink r:id="rId7" w:history="1">
        <w:r>
          <w:rPr>
            <w:rStyle w:val="Hyperlink"/>
          </w:rPr>
          <w:t>Innovationscenter for Økologisk Landbrug - Opslag | Facebook</w:t>
        </w:r>
      </w:hyperlink>
    </w:p>
    <w:sectPr w:rsidR="001036ED" w:rsidSect="006E132B">
      <w:headerReference w:type="default" r:id="rId8"/>
      <w:footerReference w:type="default" r:id="rId9"/>
      <w:pgSz w:w="11906" w:h="16838"/>
      <w:pgMar w:top="720" w:right="720" w:bottom="720" w:left="720" w:header="622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09747" w14:textId="77777777" w:rsidR="00FD6ED2" w:rsidRDefault="00FD6ED2" w:rsidP="009825AD">
      <w:r>
        <w:separator/>
      </w:r>
    </w:p>
  </w:endnote>
  <w:endnote w:type="continuationSeparator" w:id="0">
    <w:p w14:paraId="3159CF3B" w14:textId="77777777" w:rsidR="00FD6ED2" w:rsidRDefault="00FD6ED2" w:rsidP="009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616A" w14:textId="314421D3" w:rsidR="009825AD" w:rsidRDefault="00EB0E7D">
    <w:pPr>
      <w:pStyle w:val="Sidefod"/>
    </w:pPr>
    <w:r>
      <w:rPr>
        <w:noProof/>
      </w:rPr>
      <w:drawing>
        <wp:inline distT="0" distB="0" distL="0" distR="0" wp14:anchorId="18937A97" wp14:editId="04439F55">
          <wp:extent cx="2399665" cy="504825"/>
          <wp:effectExtent l="0" t="0" r="0" b="0"/>
          <wp:docPr id="9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66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7BC0" w14:textId="77777777" w:rsidR="00FD6ED2" w:rsidRDefault="00FD6ED2" w:rsidP="009825AD">
      <w:r>
        <w:separator/>
      </w:r>
    </w:p>
  </w:footnote>
  <w:footnote w:type="continuationSeparator" w:id="0">
    <w:p w14:paraId="4C180BE4" w14:textId="77777777" w:rsidR="00FD6ED2" w:rsidRDefault="00FD6ED2" w:rsidP="0098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F92" w14:textId="6AFC4B45" w:rsidR="009825AD" w:rsidRDefault="00093735">
    <w:pPr>
      <w:pStyle w:val="Sidehoved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8CF2F4A" wp14:editId="096EE011">
          <wp:simplePos x="0" y="0"/>
          <wp:positionH relativeFrom="column">
            <wp:posOffset>2834063</wp:posOffset>
          </wp:positionH>
          <wp:positionV relativeFrom="paragraph">
            <wp:posOffset>277437</wp:posOffset>
          </wp:positionV>
          <wp:extent cx="1654175" cy="697230"/>
          <wp:effectExtent l="0" t="0" r="3175" b="7620"/>
          <wp:wrapSquare wrapText="bothSides"/>
          <wp:docPr id="4" name="Billede 4" descr="Et billede, der indeholder tekst,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clipar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17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BB2F74C" wp14:editId="5535A2C2">
          <wp:simplePos x="0" y="0"/>
          <wp:positionH relativeFrom="margin">
            <wp:align>right</wp:align>
          </wp:positionH>
          <wp:positionV relativeFrom="paragraph">
            <wp:posOffset>619009</wp:posOffset>
          </wp:positionV>
          <wp:extent cx="1923819" cy="232278"/>
          <wp:effectExtent l="0" t="0" r="635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819" cy="2322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3B895AB" wp14:editId="0297100C">
          <wp:simplePos x="0" y="0"/>
          <wp:positionH relativeFrom="column">
            <wp:posOffset>1063798</wp:posOffset>
          </wp:positionH>
          <wp:positionV relativeFrom="paragraph">
            <wp:posOffset>278361</wp:posOffset>
          </wp:positionV>
          <wp:extent cx="1470025" cy="680720"/>
          <wp:effectExtent l="0" t="0" r="0" b="5080"/>
          <wp:wrapSquare wrapText="bothSides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025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0E7D">
      <w:rPr>
        <w:noProof/>
      </w:rPr>
      <w:drawing>
        <wp:inline distT="0" distB="0" distL="0" distR="0" wp14:anchorId="1BC61154" wp14:editId="5B86FCA5">
          <wp:extent cx="929005" cy="1294765"/>
          <wp:effectExtent l="0" t="0" r="0" b="0"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1294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2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D1"/>
    <w:rsid w:val="000723AF"/>
    <w:rsid w:val="00093735"/>
    <w:rsid w:val="001036ED"/>
    <w:rsid w:val="00223D17"/>
    <w:rsid w:val="002277D8"/>
    <w:rsid w:val="002A356C"/>
    <w:rsid w:val="00310AD9"/>
    <w:rsid w:val="003750FD"/>
    <w:rsid w:val="005976BE"/>
    <w:rsid w:val="00606837"/>
    <w:rsid w:val="006E132B"/>
    <w:rsid w:val="0082347C"/>
    <w:rsid w:val="00864526"/>
    <w:rsid w:val="008704D7"/>
    <w:rsid w:val="008A0FD2"/>
    <w:rsid w:val="009176D2"/>
    <w:rsid w:val="009825AD"/>
    <w:rsid w:val="009D59C0"/>
    <w:rsid w:val="00AC41CC"/>
    <w:rsid w:val="00B132E7"/>
    <w:rsid w:val="00B82771"/>
    <w:rsid w:val="00BB26B8"/>
    <w:rsid w:val="00BF1678"/>
    <w:rsid w:val="00BF7537"/>
    <w:rsid w:val="00D04BFF"/>
    <w:rsid w:val="00EB0E7D"/>
    <w:rsid w:val="00ED066C"/>
    <w:rsid w:val="00FD6ED2"/>
    <w:rsid w:val="00FE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2C5B0E"/>
  <w15:chartTrackingRefBased/>
  <w15:docId w15:val="{FF31AAE8-4A59-426D-ACC9-F157C579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25AD"/>
  </w:style>
  <w:style w:type="paragraph" w:styleId="Sidefod">
    <w:name w:val="footer"/>
    <w:basedOn w:val="Normal"/>
    <w:link w:val="Sidefo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25AD"/>
  </w:style>
  <w:style w:type="character" w:styleId="Hyperlink">
    <w:name w:val="Hyperlink"/>
    <w:uiPriority w:val="99"/>
    <w:unhideWhenUsed/>
    <w:rsid w:val="00864526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86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coel.dk/posts/pfbid0fEq7yUEtfca3vXy7BBHhJGjLW1K2c4ahgwbgaLLzgHPRiZ9ivtNdTvd4ZnNs2AZ1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2022\1207_PAF_CUYH_Ny_viden_til_&#248;kologiske_landm&#230;nd\02_Leverancer\Facebooksopslag\Facebookopslag%20i%202022_1207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Facebookopslag i 2022_1207</Template>
  <TotalTime>0</TotalTime>
  <Pages>1</Pages>
  <Words>36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Links>
    <vt:vector size="36" baseType="variant">
      <vt:variant>
        <vt:i4>7143469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https://www.facebook.com/icoel.dk/posts/157181630061692</vt:lpwstr>
      </vt:variant>
      <vt:variant>
        <vt:lpwstr/>
      </vt:variant>
      <vt:variant>
        <vt:i4>6357039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https://www.facebook.com/icoel.dk/posts/154372910342564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https://www.facebook.com/icoel.dk/posts/154139990365856</vt:lpwstr>
      </vt:variant>
      <vt:variant>
        <vt:lpwstr/>
      </vt:variant>
      <vt:variant>
        <vt:i4>7274536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https://www.facebook.com/icoel.dk/posts/153527407093781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https://www.facebook.com/icoel.dk/posts/152855057161016</vt:lpwstr>
      </vt:variant>
      <vt:variant>
        <vt:lpwstr/>
      </vt:variant>
      <vt:variant>
        <vt:i4>6291489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https://www.facebook.com/icoel.dk/posts/142067194906469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Rosager Duve</dc:creator>
  <cp:keywords/>
  <dc:description/>
  <cp:lastModifiedBy>Linda Rosager Duve</cp:lastModifiedBy>
  <cp:revision>4</cp:revision>
  <dcterms:created xsi:type="dcterms:W3CDTF">2022-08-04T09:01:00Z</dcterms:created>
  <dcterms:modified xsi:type="dcterms:W3CDTF">2022-08-04T09:04:00Z</dcterms:modified>
</cp:coreProperties>
</file>